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D21" w:rsidRPr="00D7796C" w:rsidRDefault="00F1045F" w:rsidP="000063CC">
      <w:pPr>
        <w:pStyle w:val="a7"/>
        <w:ind w:right="-276" w:firstLine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Πίνακας αναξιόπιστων</w:t>
      </w:r>
      <w:r w:rsidR="000F529D" w:rsidRPr="00D7796C">
        <w:rPr>
          <w:rFonts w:ascii="Calibri" w:hAnsi="Calibri" w:cs="Calibri"/>
          <w:b/>
          <w:bCs/>
          <w:sz w:val="22"/>
          <w:szCs w:val="22"/>
        </w:rPr>
        <w:t xml:space="preserve"> προϊόντ</w:t>
      </w:r>
      <w:r>
        <w:rPr>
          <w:rFonts w:ascii="Calibri" w:hAnsi="Calibri" w:cs="Calibri"/>
          <w:b/>
          <w:bCs/>
          <w:sz w:val="22"/>
          <w:szCs w:val="22"/>
        </w:rPr>
        <w:t>ων</w:t>
      </w:r>
      <w:r w:rsidR="000F529D" w:rsidRPr="00D7796C">
        <w:rPr>
          <w:rFonts w:ascii="Calibri" w:hAnsi="Calibri" w:cs="Calibri"/>
          <w:b/>
          <w:bCs/>
          <w:sz w:val="22"/>
          <w:szCs w:val="22"/>
        </w:rPr>
        <w:t xml:space="preserve"> προστατευτικού υγειονομικού υλικού (ΡΡΕ) τουρκικών επιχειρήσεων</w:t>
      </w:r>
    </w:p>
    <w:p w:rsidR="00D7796C" w:rsidRPr="00F1045F" w:rsidRDefault="00D7796C" w:rsidP="00C75BC2">
      <w:pPr>
        <w:pStyle w:val="a7"/>
        <w:ind w:right="-276" w:firstLine="0"/>
        <w:jc w:val="both"/>
        <w:rPr>
          <w:rFonts w:ascii="Calibri" w:hAnsi="Calibri" w:cs="Calibri"/>
          <w:b/>
          <w:sz w:val="22"/>
          <w:szCs w:val="22"/>
        </w:rPr>
      </w:pPr>
    </w:p>
    <w:p w:rsidR="00D7796C" w:rsidRPr="00F1045F" w:rsidRDefault="00D7796C" w:rsidP="00C75BC2">
      <w:pPr>
        <w:pStyle w:val="a7"/>
        <w:ind w:right="-276" w:firstLine="0"/>
        <w:jc w:val="both"/>
        <w:rPr>
          <w:rFonts w:ascii="Calibri" w:hAnsi="Calibri" w:cs="Calibri"/>
          <w:sz w:val="22"/>
          <w:szCs w:val="22"/>
        </w:rPr>
      </w:pPr>
    </w:p>
    <w:p w:rsidR="00D7796C" w:rsidRPr="00F1045F" w:rsidRDefault="00D7796C" w:rsidP="00C75BC2">
      <w:pPr>
        <w:pStyle w:val="a7"/>
        <w:ind w:right="-276" w:firstLine="0"/>
        <w:jc w:val="both"/>
        <w:rPr>
          <w:rFonts w:ascii="Calibri" w:hAnsi="Calibri" w:cs="Calibri"/>
          <w:sz w:val="22"/>
          <w:szCs w:val="22"/>
        </w:rPr>
      </w:pPr>
    </w:p>
    <w:tbl>
      <w:tblPr>
        <w:tblW w:w="7800" w:type="dxa"/>
        <w:jc w:val="center"/>
        <w:tblLook w:val="04A0" w:firstRow="1" w:lastRow="0" w:firstColumn="1" w:lastColumn="0" w:noHBand="0" w:noVBand="1"/>
      </w:tblPr>
      <w:tblGrid>
        <w:gridCol w:w="3280"/>
        <w:gridCol w:w="4520"/>
      </w:tblGrid>
      <w:tr w:rsidR="00C75BC2" w:rsidRPr="00C75BC2" w:rsidTr="005D66F4">
        <w:trPr>
          <w:trHeight w:val="525"/>
          <w:jc w:val="center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75BC2" w:rsidRPr="00C75BC2" w:rsidRDefault="00C75BC2" w:rsidP="005D66F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5BC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/>
              </w:rPr>
              <w:t>Περιγραφή / κωδικός</w:t>
            </w:r>
            <w:r w:rsidRPr="00C75B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75BC2">
              <w:rPr>
                <w:rStyle w:val="y2iqfc"/>
                <w:rFonts w:ascii="Arial" w:hAnsi="Arial" w:cs="Arial"/>
                <w:b/>
                <w:sz w:val="20"/>
                <w:szCs w:val="20"/>
                <w:lang w:val="el-GR"/>
              </w:rPr>
              <w:t>προϊόντος</w:t>
            </w:r>
          </w:p>
        </w:tc>
        <w:tc>
          <w:tcPr>
            <w:tcW w:w="4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C75BC2" w:rsidRPr="00C75BC2" w:rsidRDefault="00C75BC2" w:rsidP="005D66F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5BC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/>
              </w:rPr>
              <w:t>Επωνυμία</w:t>
            </w:r>
            <w:r w:rsidRPr="00C75B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5B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Ετ</w:t>
            </w:r>
            <w:proofErr w:type="spellEnd"/>
            <w:r w:rsidRPr="00C75B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αιρείας</w:t>
            </w:r>
          </w:p>
        </w:tc>
      </w:tr>
      <w:tr w:rsidR="00C75BC2" w:rsidRPr="00C75BC2" w:rsidTr="00D04F34">
        <w:trPr>
          <w:trHeight w:val="421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Dephyto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Dphytmsk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0001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HATİCA İREM ÇELEBİ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Natrumin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C75BC2" w:rsidRPr="00C75BC2" w:rsidTr="00D7796C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SAFEGUARD 2315 Model Ffp3v Nr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ESFA İŞ GÜVENLİĞİ İTHALAT İHRACAT</w:t>
            </w:r>
          </w:p>
        </w:tc>
      </w:tr>
      <w:tr w:rsidR="00C75BC2" w:rsidRPr="00C75BC2" w:rsidTr="00D04F34">
        <w:trPr>
          <w:trHeight w:val="369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SAFEGUARD 2313 Model Ffp2v Nr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ESFA İŞ GÜVENLİĞİ İTHALAT İHRACAT</w:t>
            </w:r>
          </w:p>
        </w:tc>
      </w:tr>
      <w:tr w:rsidR="00C75BC2" w:rsidRPr="00C75BC2" w:rsidTr="00D7796C">
        <w:trPr>
          <w:trHeight w:val="441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SAFEGUARD 2311 Model Ffp1v Nr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ESFA İŞ GÜVENLİĞİ İTHALAT İHRACAT</w:t>
            </w:r>
          </w:p>
        </w:tc>
      </w:tr>
      <w:tr w:rsidR="00C75BC2" w:rsidRPr="00C75BC2" w:rsidTr="00D04F34">
        <w:trPr>
          <w:trHeight w:val="36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NEZ MASK 149-2000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NEZ CINAR </w:t>
            </w:r>
            <w:r w:rsidR="00D04F34">
              <w:rPr>
                <w:rFonts w:cs="Calibri"/>
                <w:color w:val="000000"/>
                <w:sz w:val="20"/>
                <w:szCs w:val="20"/>
              </w:rPr>
              <w:t xml:space="preserve">TEKSTİL SAN. </w:t>
            </w:r>
            <w:proofErr w:type="spellStart"/>
            <w:r w:rsidR="00D04F34">
              <w:rPr>
                <w:rFonts w:cs="Calibri"/>
                <w:color w:val="000000"/>
                <w:sz w:val="20"/>
                <w:szCs w:val="20"/>
              </w:rPr>
              <w:t>ve</w:t>
            </w:r>
            <w:proofErr w:type="spellEnd"/>
            <w:r w:rsidR="00D04F34">
              <w:rPr>
                <w:rFonts w:cs="Calibri"/>
                <w:color w:val="000000"/>
                <w:sz w:val="20"/>
                <w:szCs w:val="20"/>
              </w:rPr>
              <w:t xml:space="preserve"> TİC</w:t>
            </w: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LTD</w:t>
            </w:r>
          </w:p>
        </w:tc>
      </w:tr>
      <w:tr w:rsidR="00C75BC2" w:rsidRPr="00C75BC2" w:rsidTr="00D7796C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ARIZON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Kn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95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EZIO MEDIKAL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ve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SAGLIK URUNLERI LTD</w:t>
            </w:r>
          </w:p>
        </w:tc>
      </w:tr>
      <w:tr w:rsidR="00C75BC2" w:rsidRPr="00C75BC2" w:rsidTr="00D7796C">
        <w:trPr>
          <w:trHeight w:val="369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Lcw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Model 652002/Ffp3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LC WAIKIKI MAGAZACILIK A.Ş.</w:t>
            </w:r>
          </w:p>
        </w:tc>
      </w:tr>
      <w:tr w:rsidR="00C75BC2" w:rsidRPr="00C75BC2" w:rsidTr="00D7796C">
        <w:trPr>
          <w:trHeight w:val="351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DNA 2934 Model Ffp3V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TULPAR SAGLIK URUNLERI IMALAT LTD</w:t>
            </w:r>
          </w:p>
        </w:tc>
      </w:tr>
      <w:tr w:rsidR="00C75BC2" w:rsidRPr="00C75BC2" w:rsidTr="00D04F34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BZK44 Ffp2v-Nr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BOZKURT TEKSTIL</w:t>
            </w:r>
          </w:p>
        </w:tc>
      </w:tr>
      <w:tr w:rsidR="00C75BC2" w:rsidRPr="00C75BC2" w:rsidTr="00D04F34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BZK44 -Ffp2-Nr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BOZKURT TEKSTIL</w:t>
            </w:r>
          </w:p>
        </w:tc>
      </w:tr>
      <w:tr w:rsidR="00C75BC2" w:rsidRPr="00C75BC2" w:rsidTr="00D04F34">
        <w:trPr>
          <w:trHeight w:val="459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1202 V-Ffp2v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D04F34" w:rsidRDefault="00C75BC2" w:rsidP="005D66F4">
            <w:pPr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EMR N</w:t>
            </w:r>
            <w:r w:rsidR="00D04F34">
              <w:rPr>
                <w:rFonts w:cs="Calibri"/>
                <w:color w:val="000000"/>
                <w:sz w:val="20"/>
                <w:szCs w:val="20"/>
                <w:lang w:val="el-GR"/>
              </w:rPr>
              <w:t>Α</w:t>
            </w:r>
            <w:r w:rsidR="00D04F34">
              <w:rPr>
                <w:rFonts w:cs="Calibri"/>
                <w:color w:val="000000"/>
                <w:sz w:val="20"/>
                <w:szCs w:val="20"/>
                <w:lang w:val="en-US"/>
              </w:rPr>
              <w:t>TURAL</w:t>
            </w:r>
          </w:p>
        </w:tc>
      </w:tr>
      <w:tr w:rsidR="00C75BC2" w:rsidRPr="00C75BC2" w:rsidTr="00D04F34">
        <w:trPr>
          <w:trHeight w:val="441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1202 Ffp2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EMR N</w:t>
            </w:r>
            <w:r w:rsidR="00D04F34">
              <w:rPr>
                <w:rFonts w:cs="Calibri"/>
                <w:color w:val="000000"/>
                <w:sz w:val="20"/>
                <w:szCs w:val="20"/>
              </w:rPr>
              <w:t>ATURAL</w:t>
            </w:r>
          </w:p>
        </w:tc>
      </w:tr>
      <w:tr w:rsidR="00C75BC2" w:rsidRPr="00C75BC2" w:rsidTr="00D04F34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WOGI Ffp2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WOGI TEKSTIL INS. LTD.</w:t>
            </w:r>
          </w:p>
        </w:tc>
      </w:tr>
      <w:tr w:rsidR="00C75BC2" w:rsidRPr="00C75BC2" w:rsidTr="00D04F34">
        <w:trPr>
          <w:trHeight w:val="396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Kgt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Mask Tk-N95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KGT MEDICAL HUBUBAT INSAAT LTD</w:t>
            </w:r>
          </w:p>
        </w:tc>
      </w:tr>
      <w:tr w:rsidR="00C75BC2" w:rsidRPr="00C75BC2" w:rsidTr="00D04F34">
        <w:trPr>
          <w:trHeight w:val="423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20532 Ffp1 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AYTI TURIZM TEKSTIL INSAAT LTD</w:t>
            </w:r>
          </w:p>
        </w:tc>
      </w:tr>
      <w:tr w:rsidR="00C75BC2" w:rsidRPr="00C75BC2" w:rsidTr="00D7796C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Tm 34 V Ffp1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TEM</w:t>
            </w:r>
            <w:r w:rsidR="00D7796C">
              <w:rPr>
                <w:rFonts w:cs="Calibri"/>
                <w:color w:val="000000"/>
                <w:sz w:val="20"/>
                <w:szCs w:val="20"/>
              </w:rPr>
              <w:t>SAN İŞ GUVENLIK PLASTIK TEM.</w:t>
            </w: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LTD</w:t>
            </w:r>
          </w:p>
        </w:tc>
      </w:tr>
      <w:tr w:rsidR="00C75BC2" w:rsidRPr="00C75BC2" w:rsidTr="005D66F4">
        <w:trPr>
          <w:trHeight w:val="60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1120 Ffp2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GROUP HELİN TEKSTIL ITHALAT IHRACAT LTD</w:t>
            </w:r>
          </w:p>
        </w:tc>
      </w:tr>
      <w:tr w:rsidR="00C75BC2" w:rsidRPr="00C75BC2" w:rsidTr="00D04F34">
        <w:trPr>
          <w:trHeight w:val="423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Ert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Plus 400 Ffp3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ERT PLUS MEDIKAL SANAYİ LTD </w:t>
            </w:r>
          </w:p>
        </w:tc>
      </w:tr>
      <w:tr w:rsidR="00C75BC2" w:rsidRPr="00C75BC2" w:rsidTr="00D04F34">
        <w:trPr>
          <w:trHeight w:val="459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Ert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Plus 300 Ffp3 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ERT PLUS MEDIKAL SANAYİ LTD </w:t>
            </w:r>
          </w:p>
        </w:tc>
      </w:tr>
      <w:tr w:rsidR="00C75BC2" w:rsidRPr="00C75BC2" w:rsidTr="00D04F34">
        <w:trPr>
          <w:trHeight w:val="396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Ert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Plus 200 Ffp2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ERT PLUS MEDIKAL SANAYİ LTD </w:t>
            </w:r>
          </w:p>
        </w:tc>
      </w:tr>
      <w:tr w:rsidR="00C75BC2" w:rsidRPr="00C75BC2" w:rsidTr="00D04F34">
        <w:trPr>
          <w:trHeight w:val="423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Ert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Plus 100 Ffp2 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ERT PLUS MEDIKAL SANAYİ LTD </w:t>
            </w:r>
          </w:p>
        </w:tc>
      </w:tr>
      <w:tr w:rsidR="00C75BC2" w:rsidRPr="00C75BC2" w:rsidTr="00D04F34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Hori Ffp2 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HORI TEKSTIL TURIZM TASIMACILIK LTD</w:t>
            </w:r>
          </w:p>
        </w:tc>
      </w:tr>
      <w:tr w:rsidR="00C75BC2" w:rsidRPr="00C75BC2" w:rsidTr="00D04F34">
        <w:trPr>
          <w:trHeight w:val="396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Ares Ffp2 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ARES KONFEKSIYON INSAAT TURIZM LTD</w:t>
            </w:r>
          </w:p>
        </w:tc>
      </w:tr>
      <w:tr w:rsidR="00C75BC2" w:rsidRPr="00C75BC2" w:rsidTr="00D04F34">
        <w:trPr>
          <w:trHeight w:val="432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Mist Ffp2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MİST TEKSTIL SAN. </w:t>
            </w:r>
            <w:proofErr w:type="spellStart"/>
            <w:proofErr w:type="gramStart"/>
            <w:r w:rsidRPr="00C75BC2">
              <w:rPr>
                <w:rFonts w:cs="Calibri"/>
                <w:color w:val="000000"/>
                <w:sz w:val="20"/>
                <w:szCs w:val="20"/>
              </w:rPr>
              <w:t>ve</w:t>
            </w:r>
            <w:proofErr w:type="spellEnd"/>
            <w:proofErr w:type="gram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TİC. LTD</w:t>
            </w:r>
          </w:p>
        </w:tc>
      </w:tr>
      <w:tr w:rsidR="00C75BC2" w:rsidRPr="00C75BC2" w:rsidTr="00D04F34">
        <w:trPr>
          <w:trHeight w:val="450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Awon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1200 Ffp2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HARUN DURAK YAPI ELEMANLARI</w:t>
            </w:r>
          </w:p>
        </w:tc>
      </w:tr>
      <w:tr w:rsidR="00C75BC2" w:rsidRPr="00C75BC2" w:rsidTr="00D04F34">
        <w:trPr>
          <w:trHeight w:val="396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Awon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1402 Ffp2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HARUN DURAK YAPI ELEMANLARI</w:t>
            </w:r>
          </w:p>
        </w:tc>
      </w:tr>
      <w:tr w:rsidR="00C75BC2" w:rsidRPr="00C75BC2" w:rsidTr="00D04F34">
        <w:trPr>
          <w:trHeight w:val="423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VIP Mask Ffp2 V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RİVA TEK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İş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Güvenliği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San.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Ürün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Üret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>. Paz Ltd</w:t>
            </w:r>
          </w:p>
        </w:tc>
      </w:tr>
      <w:tr w:rsidR="00C75BC2" w:rsidRPr="00C75BC2" w:rsidTr="00D04F34">
        <w:trPr>
          <w:trHeight w:val="441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VIP Mask Ffp2 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RİVA TEK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İş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Güvenliği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San.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Ürün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Üret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>. Paz Ltd</w:t>
            </w:r>
          </w:p>
        </w:tc>
      </w:tr>
      <w:tr w:rsidR="00C75BC2" w:rsidRPr="00C75BC2" w:rsidTr="00D04F34">
        <w:trPr>
          <w:trHeight w:val="477"/>
          <w:jc w:val="center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>VIP Mask Ffp1 V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BC2" w:rsidRPr="00C75BC2" w:rsidRDefault="00C75BC2" w:rsidP="005D66F4">
            <w:pPr>
              <w:rPr>
                <w:rFonts w:cs="Calibri"/>
                <w:color w:val="000000"/>
                <w:sz w:val="20"/>
                <w:szCs w:val="20"/>
              </w:rPr>
            </w:pPr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RİVA TEK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İş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Güvenliği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 San.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Ürün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75BC2">
              <w:rPr>
                <w:rFonts w:cs="Calibri"/>
                <w:color w:val="000000"/>
                <w:sz w:val="20"/>
                <w:szCs w:val="20"/>
              </w:rPr>
              <w:t>Üret</w:t>
            </w:r>
            <w:proofErr w:type="spellEnd"/>
            <w:r w:rsidRPr="00C75BC2">
              <w:rPr>
                <w:rFonts w:cs="Calibri"/>
                <w:color w:val="000000"/>
                <w:sz w:val="20"/>
                <w:szCs w:val="20"/>
              </w:rPr>
              <w:t>. Paz Ltd</w:t>
            </w:r>
          </w:p>
        </w:tc>
      </w:tr>
    </w:tbl>
    <w:p w:rsidR="00893056" w:rsidRPr="00D7796C" w:rsidRDefault="00893056" w:rsidP="00F1045F">
      <w:pPr>
        <w:tabs>
          <w:tab w:val="center" w:pos="5040"/>
        </w:tabs>
        <w:ind w:left="-357" w:firstLine="720"/>
        <w:jc w:val="both"/>
        <w:rPr>
          <w:rFonts w:ascii="Calibri" w:hAnsi="Calibri" w:cs="Calibri"/>
          <w:lang w:val="en-US"/>
        </w:rPr>
      </w:pPr>
      <w:bookmarkStart w:id="0" w:name="_GoBack"/>
      <w:bookmarkEnd w:id="0"/>
    </w:p>
    <w:sectPr w:rsidR="00893056" w:rsidRPr="00D7796C" w:rsidSect="00893056">
      <w:footerReference w:type="default" r:id="rId8"/>
      <w:pgSz w:w="12240" w:h="15840"/>
      <w:pgMar w:top="540" w:right="1080" w:bottom="567" w:left="1758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4CA" w:rsidRDefault="004624CA">
      <w:r>
        <w:separator/>
      </w:r>
    </w:p>
  </w:endnote>
  <w:endnote w:type="continuationSeparator" w:id="0">
    <w:p w:rsidR="004624CA" w:rsidRDefault="00462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504094"/>
      <w:docPartObj>
        <w:docPartGallery w:val="Page Numbers (Bottom of Page)"/>
        <w:docPartUnique/>
      </w:docPartObj>
    </w:sdtPr>
    <w:sdtEndPr/>
    <w:sdtContent>
      <w:p w:rsidR="008443E8" w:rsidRDefault="004624C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04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43E8" w:rsidRPr="004F492E" w:rsidRDefault="008443E8" w:rsidP="001C41CD">
    <w:pPr>
      <w:pStyle w:val="a3"/>
      <w:ind w:right="360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4CA" w:rsidRDefault="004624CA">
      <w:r>
        <w:separator/>
      </w:r>
    </w:p>
  </w:footnote>
  <w:footnote w:type="continuationSeparator" w:id="0">
    <w:p w:rsidR="004624CA" w:rsidRDefault="00462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83A60"/>
    <w:multiLevelType w:val="hybridMultilevel"/>
    <w:tmpl w:val="97203616"/>
    <w:lvl w:ilvl="0" w:tplc="64D81DEE">
      <w:start w:val="7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F97635"/>
    <w:multiLevelType w:val="hybridMultilevel"/>
    <w:tmpl w:val="56928A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396FAD"/>
    <w:multiLevelType w:val="multilevel"/>
    <w:tmpl w:val="0854E1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124E6D42"/>
    <w:multiLevelType w:val="hybridMultilevel"/>
    <w:tmpl w:val="A67680F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9654E7"/>
    <w:multiLevelType w:val="hybridMultilevel"/>
    <w:tmpl w:val="46EE85D8"/>
    <w:lvl w:ilvl="0" w:tplc="860A985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765218"/>
    <w:multiLevelType w:val="hybridMultilevel"/>
    <w:tmpl w:val="51E646F2"/>
    <w:lvl w:ilvl="0" w:tplc="07EE8464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D5172C"/>
    <w:multiLevelType w:val="hybridMultilevel"/>
    <w:tmpl w:val="E2682ED2"/>
    <w:lvl w:ilvl="0" w:tplc="275087C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DB4FEC"/>
    <w:multiLevelType w:val="hybridMultilevel"/>
    <w:tmpl w:val="1292B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82FA4"/>
    <w:multiLevelType w:val="hybridMultilevel"/>
    <w:tmpl w:val="E28A5E6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2A42C53"/>
    <w:multiLevelType w:val="hybridMultilevel"/>
    <w:tmpl w:val="35FC6802"/>
    <w:lvl w:ilvl="0" w:tplc="15BE7A7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AC211BA"/>
    <w:multiLevelType w:val="hybridMultilevel"/>
    <w:tmpl w:val="90B626EA"/>
    <w:lvl w:ilvl="0" w:tplc="2BF4A932">
      <w:numFmt w:val="bullet"/>
      <w:lvlText w:val="-"/>
      <w:lvlJc w:val="left"/>
      <w:pPr>
        <w:ind w:left="1962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1">
    <w:nsid w:val="2CFB48BA"/>
    <w:multiLevelType w:val="hybridMultilevel"/>
    <w:tmpl w:val="AF9C8BF2"/>
    <w:lvl w:ilvl="0" w:tplc="744E567E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E813EF1"/>
    <w:multiLevelType w:val="hybridMultilevel"/>
    <w:tmpl w:val="9D1A7EC6"/>
    <w:lvl w:ilvl="0" w:tplc="06A06520">
      <w:start w:val="1"/>
      <w:numFmt w:val="decimal"/>
      <w:lvlText w:val="%1)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3">
    <w:nsid w:val="2EBE7707"/>
    <w:multiLevelType w:val="hybridMultilevel"/>
    <w:tmpl w:val="C9A666F4"/>
    <w:lvl w:ilvl="0" w:tplc="6402355E">
      <w:numFmt w:val="bullet"/>
      <w:lvlText w:val="-"/>
      <w:lvlJc w:val="left"/>
      <w:pPr>
        <w:ind w:left="1917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14">
    <w:nsid w:val="34B94BC8"/>
    <w:multiLevelType w:val="hybridMultilevel"/>
    <w:tmpl w:val="E9563FA0"/>
    <w:lvl w:ilvl="0" w:tplc="07EE8464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10"/>
        </w:tabs>
        <w:ind w:left="2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30"/>
        </w:tabs>
        <w:ind w:left="34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50"/>
        </w:tabs>
        <w:ind w:left="4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70"/>
        </w:tabs>
        <w:ind w:left="4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90"/>
        </w:tabs>
        <w:ind w:left="55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10"/>
        </w:tabs>
        <w:ind w:left="6310" w:hanging="360"/>
      </w:pPr>
      <w:rPr>
        <w:rFonts w:ascii="Wingdings" w:hAnsi="Wingdings" w:hint="default"/>
      </w:rPr>
    </w:lvl>
  </w:abstractNum>
  <w:abstractNum w:abstractNumId="15">
    <w:nsid w:val="352A49E0"/>
    <w:multiLevelType w:val="hybridMultilevel"/>
    <w:tmpl w:val="C660E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E13610"/>
    <w:multiLevelType w:val="hybridMultilevel"/>
    <w:tmpl w:val="BE2C331A"/>
    <w:lvl w:ilvl="0" w:tplc="908CE28C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40653415"/>
    <w:multiLevelType w:val="hybridMultilevel"/>
    <w:tmpl w:val="211691BC"/>
    <w:lvl w:ilvl="0" w:tplc="926003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9E435C"/>
    <w:multiLevelType w:val="hybridMultilevel"/>
    <w:tmpl w:val="C9EE3F66"/>
    <w:lvl w:ilvl="0" w:tplc="BDCCE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50E3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1E7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301D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7CD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CA6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0E7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FE9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62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47911E7"/>
    <w:multiLevelType w:val="hybridMultilevel"/>
    <w:tmpl w:val="0122E306"/>
    <w:lvl w:ilvl="0" w:tplc="231AF0D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7943076"/>
    <w:multiLevelType w:val="hybridMultilevel"/>
    <w:tmpl w:val="1EA625B4"/>
    <w:lvl w:ilvl="0" w:tplc="83B2B9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5210C6"/>
    <w:multiLevelType w:val="hybridMultilevel"/>
    <w:tmpl w:val="CD8C12A2"/>
    <w:lvl w:ilvl="0" w:tplc="8272DC60">
      <w:start w:val="2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57F63D07"/>
    <w:multiLevelType w:val="hybridMultilevel"/>
    <w:tmpl w:val="D006FC14"/>
    <w:lvl w:ilvl="0" w:tplc="3A8EA56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ACB6BE6"/>
    <w:multiLevelType w:val="hybridMultilevel"/>
    <w:tmpl w:val="73505492"/>
    <w:lvl w:ilvl="0" w:tplc="A37EB4C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C74B7B"/>
    <w:multiLevelType w:val="hybridMultilevel"/>
    <w:tmpl w:val="014AD78E"/>
    <w:lvl w:ilvl="0" w:tplc="0409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6D7B694E"/>
    <w:multiLevelType w:val="hybridMultilevel"/>
    <w:tmpl w:val="1F9059B6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6">
    <w:nsid w:val="744966C9"/>
    <w:multiLevelType w:val="hybridMultilevel"/>
    <w:tmpl w:val="4CBAD064"/>
    <w:lvl w:ilvl="0" w:tplc="6BDC6D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D60C85"/>
    <w:multiLevelType w:val="hybridMultilevel"/>
    <w:tmpl w:val="EB48EA84"/>
    <w:lvl w:ilvl="0" w:tplc="672A4A3C">
      <w:start w:val="1"/>
      <w:numFmt w:val="bullet"/>
      <w:lvlText w:val=""/>
      <w:lvlJc w:val="left"/>
      <w:pPr>
        <w:tabs>
          <w:tab w:val="num" w:pos="862"/>
        </w:tabs>
        <w:ind w:left="862" w:hanging="720"/>
      </w:pPr>
      <w:rPr>
        <w:rFonts w:ascii="Symbol" w:hAnsi="Symbol" w:hint="default"/>
        <w:b/>
        <w:i w:val="0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27"/>
  </w:num>
  <w:num w:numId="5">
    <w:abstractNumId w:val="25"/>
  </w:num>
  <w:num w:numId="6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0"/>
  </w:num>
  <w:num w:numId="9">
    <w:abstractNumId w:val="3"/>
  </w:num>
  <w:num w:numId="10">
    <w:abstractNumId w:val="2"/>
  </w:num>
  <w:num w:numId="11">
    <w:abstractNumId w:val="1"/>
  </w:num>
  <w:num w:numId="12">
    <w:abstractNumId w:val="8"/>
  </w:num>
  <w:num w:numId="13">
    <w:abstractNumId w:val="18"/>
  </w:num>
  <w:num w:numId="14">
    <w:abstractNumId w:val="6"/>
  </w:num>
  <w:num w:numId="15">
    <w:abstractNumId w:val="15"/>
  </w:num>
  <w:num w:numId="16">
    <w:abstractNumId w:val="20"/>
  </w:num>
  <w:num w:numId="17">
    <w:abstractNumId w:val="23"/>
  </w:num>
  <w:num w:numId="18">
    <w:abstractNumId w:val="19"/>
  </w:num>
  <w:num w:numId="19">
    <w:abstractNumId w:val="26"/>
  </w:num>
  <w:num w:numId="20">
    <w:abstractNumId w:val="9"/>
  </w:num>
  <w:num w:numId="21">
    <w:abstractNumId w:val="22"/>
  </w:num>
  <w:num w:numId="22">
    <w:abstractNumId w:val="4"/>
  </w:num>
  <w:num w:numId="23">
    <w:abstractNumId w:val="17"/>
  </w:num>
  <w:num w:numId="24">
    <w:abstractNumId w:val="12"/>
  </w:num>
  <w:num w:numId="25">
    <w:abstractNumId w:val="16"/>
  </w:num>
  <w:num w:numId="26">
    <w:abstractNumId w:val="24"/>
  </w:num>
  <w:num w:numId="27">
    <w:abstractNumId w:val="21"/>
  </w:num>
  <w:num w:numId="28">
    <w:abstractNumId w:val="7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EB"/>
    <w:rsid w:val="00001228"/>
    <w:rsid w:val="0000269C"/>
    <w:rsid w:val="000063CC"/>
    <w:rsid w:val="000145C9"/>
    <w:rsid w:val="000161D8"/>
    <w:rsid w:val="000203C0"/>
    <w:rsid w:val="0002341E"/>
    <w:rsid w:val="000235CD"/>
    <w:rsid w:val="000261DA"/>
    <w:rsid w:val="000307A2"/>
    <w:rsid w:val="00044E9C"/>
    <w:rsid w:val="000452F0"/>
    <w:rsid w:val="00047DCA"/>
    <w:rsid w:val="00054A8E"/>
    <w:rsid w:val="000551FB"/>
    <w:rsid w:val="00057806"/>
    <w:rsid w:val="000608FE"/>
    <w:rsid w:val="00061AE6"/>
    <w:rsid w:val="00061DF6"/>
    <w:rsid w:val="0006290B"/>
    <w:rsid w:val="0006540B"/>
    <w:rsid w:val="000654E8"/>
    <w:rsid w:val="00065BDA"/>
    <w:rsid w:val="00070C43"/>
    <w:rsid w:val="00071264"/>
    <w:rsid w:val="0007325E"/>
    <w:rsid w:val="00077A87"/>
    <w:rsid w:val="00077EEE"/>
    <w:rsid w:val="000827C4"/>
    <w:rsid w:val="00084F57"/>
    <w:rsid w:val="0008526F"/>
    <w:rsid w:val="00087147"/>
    <w:rsid w:val="00092E72"/>
    <w:rsid w:val="000957C5"/>
    <w:rsid w:val="000A6888"/>
    <w:rsid w:val="000B061F"/>
    <w:rsid w:val="000B2252"/>
    <w:rsid w:val="000B2AC5"/>
    <w:rsid w:val="000B445F"/>
    <w:rsid w:val="000B5A6D"/>
    <w:rsid w:val="000B7039"/>
    <w:rsid w:val="000B7E95"/>
    <w:rsid w:val="000D7B05"/>
    <w:rsid w:val="000E0B1D"/>
    <w:rsid w:val="000E1545"/>
    <w:rsid w:val="000E2AC7"/>
    <w:rsid w:val="000E360B"/>
    <w:rsid w:val="000E452E"/>
    <w:rsid w:val="000F4A74"/>
    <w:rsid w:val="000F529D"/>
    <w:rsid w:val="000F6EE4"/>
    <w:rsid w:val="00104085"/>
    <w:rsid w:val="00104E47"/>
    <w:rsid w:val="0010680C"/>
    <w:rsid w:val="00107EC2"/>
    <w:rsid w:val="0011260A"/>
    <w:rsid w:val="00112AB4"/>
    <w:rsid w:val="001141F0"/>
    <w:rsid w:val="00122B7D"/>
    <w:rsid w:val="00125250"/>
    <w:rsid w:val="00130B76"/>
    <w:rsid w:val="001317AD"/>
    <w:rsid w:val="00131EE5"/>
    <w:rsid w:val="001324E4"/>
    <w:rsid w:val="00133259"/>
    <w:rsid w:val="001334F8"/>
    <w:rsid w:val="00140F21"/>
    <w:rsid w:val="0014179D"/>
    <w:rsid w:val="00141DFF"/>
    <w:rsid w:val="00152634"/>
    <w:rsid w:val="00152704"/>
    <w:rsid w:val="00165DA9"/>
    <w:rsid w:val="00166AA9"/>
    <w:rsid w:val="00171252"/>
    <w:rsid w:val="00175B95"/>
    <w:rsid w:val="0018238B"/>
    <w:rsid w:val="00183728"/>
    <w:rsid w:val="00184B8F"/>
    <w:rsid w:val="00185FF5"/>
    <w:rsid w:val="00190DBA"/>
    <w:rsid w:val="00191F34"/>
    <w:rsid w:val="001968AF"/>
    <w:rsid w:val="00197C97"/>
    <w:rsid w:val="001A0037"/>
    <w:rsid w:val="001A2CF5"/>
    <w:rsid w:val="001A6323"/>
    <w:rsid w:val="001B10D6"/>
    <w:rsid w:val="001C1010"/>
    <w:rsid w:val="001C41CD"/>
    <w:rsid w:val="001C5C62"/>
    <w:rsid w:val="001D1911"/>
    <w:rsid w:val="001D1BA4"/>
    <w:rsid w:val="001D5514"/>
    <w:rsid w:val="001E1085"/>
    <w:rsid w:val="001E1788"/>
    <w:rsid w:val="001E3B10"/>
    <w:rsid w:val="001E50F6"/>
    <w:rsid w:val="001F44F2"/>
    <w:rsid w:val="00201644"/>
    <w:rsid w:val="00204513"/>
    <w:rsid w:val="002050C4"/>
    <w:rsid w:val="00205CEA"/>
    <w:rsid w:val="00214D08"/>
    <w:rsid w:val="00222D70"/>
    <w:rsid w:val="002230E6"/>
    <w:rsid w:val="00234005"/>
    <w:rsid w:val="00235217"/>
    <w:rsid w:val="002372C5"/>
    <w:rsid w:val="002445C3"/>
    <w:rsid w:val="00245300"/>
    <w:rsid w:val="00245F92"/>
    <w:rsid w:val="002470EE"/>
    <w:rsid w:val="002478E7"/>
    <w:rsid w:val="0025273B"/>
    <w:rsid w:val="002532B5"/>
    <w:rsid w:val="00257642"/>
    <w:rsid w:val="00264CA4"/>
    <w:rsid w:val="002656C1"/>
    <w:rsid w:val="0026662B"/>
    <w:rsid w:val="00271064"/>
    <w:rsid w:val="00271630"/>
    <w:rsid w:val="00273D23"/>
    <w:rsid w:val="00276C45"/>
    <w:rsid w:val="00277EC1"/>
    <w:rsid w:val="00284A69"/>
    <w:rsid w:val="00285257"/>
    <w:rsid w:val="00285848"/>
    <w:rsid w:val="00287A01"/>
    <w:rsid w:val="0029019E"/>
    <w:rsid w:val="00290C61"/>
    <w:rsid w:val="0029365A"/>
    <w:rsid w:val="00295F35"/>
    <w:rsid w:val="00297FEB"/>
    <w:rsid w:val="002A0639"/>
    <w:rsid w:val="002B05E6"/>
    <w:rsid w:val="002B2BF6"/>
    <w:rsid w:val="002B7462"/>
    <w:rsid w:val="002C079C"/>
    <w:rsid w:val="002C67BB"/>
    <w:rsid w:val="002C71E2"/>
    <w:rsid w:val="002D1751"/>
    <w:rsid w:val="002D4453"/>
    <w:rsid w:val="002D445B"/>
    <w:rsid w:val="002D62FB"/>
    <w:rsid w:val="002D6D00"/>
    <w:rsid w:val="002D6DAC"/>
    <w:rsid w:val="002E4EA2"/>
    <w:rsid w:val="002E59EB"/>
    <w:rsid w:val="002E779B"/>
    <w:rsid w:val="002E7DC8"/>
    <w:rsid w:val="002F274A"/>
    <w:rsid w:val="002F2A91"/>
    <w:rsid w:val="002F3A13"/>
    <w:rsid w:val="002F44CA"/>
    <w:rsid w:val="002F667F"/>
    <w:rsid w:val="00302D38"/>
    <w:rsid w:val="003038D6"/>
    <w:rsid w:val="003046CC"/>
    <w:rsid w:val="00304AED"/>
    <w:rsid w:val="003054CE"/>
    <w:rsid w:val="00305994"/>
    <w:rsid w:val="00306EED"/>
    <w:rsid w:val="00310DE1"/>
    <w:rsid w:val="00316CA2"/>
    <w:rsid w:val="003176A4"/>
    <w:rsid w:val="003200CB"/>
    <w:rsid w:val="003203F4"/>
    <w:rsid w:val="0032205C"/>
    <w:rsid w:val="00326DD9"/>
    <w:rsid w:val="00331316"/>
    <w:rsid w:val="003346A8"/>
    <w:rsid w:val="00335775"/>
    <w:rsid w:val="0033736C"/>
    <w:rsid w:val="00337D18"/>
    <w:rsid w:val="00340D49"/>
    <w:rsid w:val="003450EC"/>
    <w:rsid w:val="00345441"/>
    <w:rsid w:val="003466B0"/>
    <w:rsid w:val="003509F4"/>
    <w:rsid w:val="003512A6"/>
    <w:rsid w:val="00354018"/>
    <w:rsid w:val="00355C4C"/>
    <w:rsid w:val="003563D3"/>
    <w:rsid w:val="003570BA"/>
    <w:rsid w:val="00357E54"/>
    <w:rsid w:val="003604A8"/>
    <w:rsid w:val="003608FF"/>
    <w:rsid w:val="00361208"/>
    <w:rsid w:val="00362337"/>
    <w:rsid w:val="00364AF1"/>
    <w:rsid w:val="0036507D"/>
    <w:rsid w:val="00365F01"/>
    <w:rsid w:val="00366D70"/>
    <w:rsid w:val="00371F02"/>
    <w:rsid w:val="00374531"/>
    <w:rsid w:val="00374F06"/>
    <w:rsid w:val="00375B59"/>
    <w:rsid w:val="0037662F"/>
    <w:rsid w:val="00380325"/>
    <w:rsid w:val="003852AA"/>
    <w:rsid w:val="0039134E"/>
    <w:rsid w:val="003934B5"/>
    <w:rsid w:val="00394A79"/>
    <w:rsid w:val="00394DDE"/>
    <w:rsid w:val="00396442"/>
    <w:rsid w:val="00397B03"/>
    <w:rsid w:val="003A064F"/>
    <w:rsid w:val="003A0761"/>
    <w:rsid w:val="003A1371"/>
    <w:rsid w:val="003A3EFC"/>
    <w:rsid w:val="003B1C9E"/>
    <w:rsid w:val="003B624C"/>
    <w:rsid w:val="003C1A63"/>
    <w:rsid w:val="003C28A0"/>
    <w:rsid w:val="003C64E9"/>
    <w:rsid w:val="003D17BA"/>
    <w:rsid w:val="003D6B17"/>
    <w:rsid w:val="003E004C"/>
    <w:rsid w:val="003E26AB"/>
    <w:rsid w:val="003F00EC"/>
    <w:rsid w:val="003F0741"/>
    <w:rsid w:val="003F3BF2"/>
    <w:rsid w:val="003F6D70"/>
    <w:rsid w:val="004018BE"/>
    <w:rsid w:val="00401DB9"/>
    <w:rsid w:val="00403F72"/>
    <w:rsid w:val="00404563"/>
    <w:rsid w:val="00406316"/>
    <w:rsid w:val="0040722A"/>
    <w:rsid w:val="004079B6"/>
    <w:rsid w:val="0042049F"/>
    <w:rsid w:val="004218D6"/>
    <w:rsid w:val="004221C0"/>
    <w:rsid w:val="00425927"/>
    <w:rsid w:val="0043530E"/>
    <w:rsid w:val="00436719"/>
    <w:rsid w:val="00450BCE"/>
    <w:rsid w:val="004606C5"/>
    <w:rsid w:val="004624CA"/>
    <w:rsid w:val="00462CD8"/>
    <w:rsid w:val="00464B5C"/>
    <w:rsid w:val="0047184F"/>
    <w:rsid w:val="00473554"/>
    <w:rsid w:val="00473856"/>
    <w:rsid w:val="00475147"/>
    <w:rsid w:val="0047568C"/>
    <w:rsid w:val="00476F30"/>
    <w:rsid w:val="00481759"/>
    <w:rsid w:val="0048367F"/>
    <w:rsid w:val="004867DA"/>
    <w:rsid w:val="00486870"/>
    <w:rsid w:val="00493B16"/>
    <w:rsid w:val="004944A5"/>
    <w:rsid w:val="004A1037"/>
    <w:rsid w:val="004A4E10"/>
    <w:rsid w:val="004B27DD"/>
    <w:rsid w:val="004B5124"/>
    <w:rsid w:val="004C6380"/>
    <w:rsid w:val="004D00D1"/>
    <w:rsid w:val="004D0B21"/>
    <w:rsid w:val="004D40E3"/>
    <w:rsid w:val="004D55A2"/>
    <w:rsid w:val="004D6B10"/>
    <w:rsid w:val="004E1311"/>
    <w:rsid w:val="004E20E2"/>
    <w:rsid w:val="004E622D"/>
    <w:rsid w:val="004E6713"/>
    <w:rsid w:val="004F0B06"/>
    <w:rsid w:val="004F18FB"/>
    <w:rsid w:val="004F29F2"/>
    <w:rsid w:val="004F40D2"/>
    <w:rsid w:val="004F492E"/>
    <w:rsid w:val="0050501A"/>
    <w:rsid w:val="005063BC"/>
    <w:rsid w:val="0050677D"/>
    <w:rsid w:val="00510366"/>
    <w:rsid w:val="00516AF3"/>
    <w:rsid w:val="005209D6"/>
    <w:rsid w:val="005216B8"/>
    <w:rsid w:val="00521937"/>
    <w:rsid w:val="0052411B"/>
    <w:rsid w:val="00527255"/>
    <w:rsid w:val="00530890"/>
    <w:rsid w:val="00536E05"/>
    <w:rsid w:val="005370CB"/>
    <w:rsid w:val="00542F61"/>
    <w:rsid w:val="00543DF5"/>
    <w:rsid w:val="00547832"/>
    <w:rsid w:val="00547DEF"/>
    <w:rsid w:val="005512C8"/>
    <w:rsid w:val="00551711"/>
    <w:rsid w:val="0055385D"/>
    <w:rsid w:val="0055466C"/>
    <w:rsid w:val="005561F6"/>
    <w:rsid w:val="00557F01"/>
    <w:rsid w:val="00561F8C"/>
    <w:rsid w:val="0056444E"/>
    <w:rsid w:val="0057157F"/>
    <w:rsid w:val="0057727B"/>
    <w:rsid w:val="0058104D"/>
    <w:rsid w:val="00581578"/>
    <w:rsid w:val="005818AD"/>
    <w:rsid w:val="00582C68"/>
    <w:rsid w:val="00583C4B"/>
    <w:rsid w:val="00593470"/>
    <w:rsid w:val="005934C6"/>
    <w:rsid w:val="00594ABA"/>
    <w:rsid w:val="00597AE4"/>
    <w:rsid w:val="005A22F9"/>
    <w:rsid w:val="005A25D4"/>
    <w:rsid w:val="005A76CD"/>
    <w:rsid w:val="005B589F"/>
    <w:rsid w:val="005B697A"/>
    <w:rsid w:val="005C143C"/>
    <w:rsid w:val="005C365F"/>
    <w:rsid w:val="005C6C61"/>
    <w:rsid w:val="005D00B4"/>
    <w:rsid w:val="005D0F52"/>
    <w:rsid w:val="005D344C"/>
    <w:rsid w:val="005D66F4"/>
    <w:rsid w:val="005D6762"/>
    <w:rsid w:val="005D7A81"/>
    <w:rsid w:val="005E090E"/>
    <w:rsid w:val="005E0952"/>
    <w:rsid w:val="005E4C2E"/>
    <w:rsid w:val="005F1D21"/>
    <w:rsid w:val="006008DA"/>
    <w:rsid w:val="006047AE"/>
    <w:rsid w:val="006107B5"/>
    <w:rsid w:val="00611BA4"/>
    <w:rsid w:val="00613184"/>
    <w:rsid w:val="00620A7B"/>
    <w:rsid w:val="00623233"/>
    <w:rsid w:val="00626B53"/>
    <w:rsid w:val="00634162"/>
    <w:rsid w:val="0063440C"/>
    <w:rsid w:val="006377A1"/>
    <w:rsid w:val="00637841"/>
    <w:rsid w:val="00640D10"/>
    <w:rsid w:val="006417FC"/>
    <w:rsid w:val="00642E44"/>
    <w:rsid w:val="006434F9"/>
    <w:rsid w:val="00643E38"/>
    <w:rsid w:val="00645799"/>
    <w:rsid w:val="00655DC4"/>
    <w:rsid w:val="00657B61"/>
    <w:rsid w:val="00663EC5"/>
    <w:rsid w:val="006656BB"/>
    <w:rsid w:val="006665F4"/>
    <w:rsid w:val="00667A02"/>
    <w:rsid w:val="00670822"/>
    <w:rsid w:val="00671673"/>
    <w:rsid w:val="00676EB7"/>
    <w:rsid w:val="006826DA"/>
    <w:rsid w:val="0068473B"/>
    <w:rsid w:val="00684D45"/>
    <w:rsid w:val="00685B0A"/>
    <w:rsid w:val="00685F2B"/>
    <w:rsid w:val="00694F45"/>
    <w:rsid w:val="006A16EE"/>
    <w:rsid w:val="006B0B26"/>
    <w:rsid w:val="006B17F0"/>
    <w:rsid w:val="006B35A2"/>
    <w:rsid w:val="006B5DC6"/>
    <w:rsid w:val="006B6423"/>
    <w:rsid w:val="006C3829"/>
    <w:rsid w:val="006C659E"/>
    <w:rsid w:val="006C748A"/>
    <w:rsid w:val="006D22B7"/>
    <w:rsid w:val="006D3F50"/>
    <w:rsid w:val="006E09B9"/>
    <w:rsid w:val="006E6252"/>
    <w:rsid w:val="006F008A"/>
    <w:rsid w:val="006F16C1"/>
    <w:rsid w:val="006F1B4C"/>
    <w:rsid w:val="006F25F7"/>
    <w:rsid w:val="006F652F"/>
    <w:rsid w:val="006F6CC3"/>
    <w:rsid w:val="006F71DF"/>
    <w:rsid w:val="006F7A68"/>
    <w:rsid w:val="007019EC"/>
    <w:rsid w:val="00702208"/>
    <w:rsid w:val="00703FB8"/>
    <w:rsid w:val="007218C8"/>
    <w:rsid w:val="0072659E"/>
    <w:rsid w:val="00727AE1"/>
    <w:rsid w:val="007323F7"/>
    <w:rsid w:val="00741013"/>
    <w:rsid w:val="007459EA"/>
    <w:rsid w:val="007525E5"/>
    <w:rsid w:val="0075418C"/>
    <w:rsid w:val="007541DC"/>
    <w:rsid w:val="00755FEC"/>
    <w:rsid w:val="00756F81"/>
    <w:rsid w:val="0076386F"/>
    <w:rsid w:val="00764650"/>
    <w:rsid w:val="00771B54"/>
    <w:rsid w:val="0077424C"/>
    <w:rsid w:val="00774D37"/>
    <w:rsid w:val="00774E8A"/>
    <w:rsid w:val="00775E59"/>
    <w:rsid w:val="0078084B"/>
    <w:rsid w:val="00781BAB"/>
    <w:rsid w:val="00787E32"/>
    <w:rsid w:val="00791CA0"/>
    <w:rsid w:val="00792C4E"/>
    <w:rsid w:val="00793572"/>
    <w:rsid w:val="0079418B"/>
    <w:rsid w:val="00795760"/>
    <w:rsid w:val="00796249"/>
    <w:rsid w:val="007A70A5"/>
    <w:rsid w:val="007A73B4"/>
    <w:rsid w:val="007B6448"/>
    <w:rsid w:val="007B7D6F"/>
    <w:rsid w:val="007C2BAD"/>
    <w:rsid w:val="007C3DAB"/>
    <w:rsid w:val="007C5FEE"/>
    <w:rsid w:val="007C6273"/>
    <w:rsid w:val="007C72C8"/>
    <w:rsid w:val="007D009E"/>
    <w:rsid w:val="007D0203"/>
    <w:rsid w:val="007D1025"/>
    <w:rsid w:val="007D4CD8"/>
    <w:rsid w:val="007D5A60"/>
    <w:rsid w:val="007E0E4C"/>
    <w:rsid w:val="007E361A"/>
    <w:rsid w:val="007E7B91"/>
    <w:rsid w:val="007F30C2"/>
    <w:rsid w:val="007F4187"/>
    <w:rsid w:val="007F6609"/>
    <w:rsid w:val="00803F64"/>
    <w:rsid w:val="0080449C"/>
    <w:rsid w:val="00810AA3"/>
    <w:rsid w:val="00811490"/>
    <w:rsid w:val="008133B4"/>
    <w:rsid w:val="00825571"/>
    <w:rsid w:val="00826B4D"/>
    <w:rsid w:val="00827A18"/>
    <w:rsid w:val="0083088A"/>
    <w:rsid w:val="00833DDE"/>
    <w:rsid w:val="008359CA"/>
    <w:rsid w:val="008360FE"/>
    <w:rsid w:val="00840FDC"/>
    <w:rsid w:val="00841523"/>
    <w:rsid w:val="00842CB2"/>
    <w:rsid w:val="00843F5F"/>
    <w:rsid w:val="008443E8"/>
    <w:rsid w:val="0084491A"/>
    <w:rsid w:val="00844EA2"/>
    <w:rsid w:val="00847048"/>
    <w:rsid w:val="008502A7"/>
    <w:rsid w:val="00852257"/>
    <w:rsid w:val="008523FC"/>
    <w:rsid w:val="00857DE3"/>
    <w:rsid w:val="00860C39"/>
    <w:rsid w:val="00862CF7"/>
    <w:rsid w:val="00863E3A"/>
    <w:rsid w:val="008679F5"/>
    <w:rsid w:val="00881C37"/>
    <w:rsid w:val="00884746"/>
    <w:rsid w:val="00885694"/>
    <w:rsid w:val="0089168A"/>
    <w:rsid w:val="00893056"/>
    <w:rsid w:val="00893DD6"/>
    <w:rsid w:val="008961BC"/>
    <w:rsid w:val="008A1111"/>
    <w:rsid w:val="008A2C60"/>
    <w:rsid w:val="008A73A2"/>
    <w:rsid w:val="008B17A0"/>
    <w:rsid w:val="008B4568"/>
    <w:rsid w:val="008B5DD8"/>
    <w:rsid w:val="008B7248"/>
    <w:rsid w:val="008B7A3D"/>
    <w:rsid w:val="008C1F30"/>
    <w:rsid w:val="008C398C"/>
    <w:rsid w:val="008C5159"/>
    <w:rsid w:val="008D0634"/>
    <w:rsid w:val="008D27AE"/>
    <w:rsid w:val="008D53C6"/>
    <w:rsid w:val="008E0A8B"/>
    <w:rsid w:val="008E1CA3"/>
    <w:rsid w:val="008E4239"/>
    <w:rsid w:val="008E6A7F"/>
    <w:rsid w:val="008E7299"/>
    <w:rsid w:val="008F022C"/>
    <w:rsid w:val="008F1681"/>
    <w:rsid w:val="008F23A7"/>
    <w:rsid w:val="00900196"/>
    <w:rsid w:val="00900C18"/>
    <w:rsid w:val="00900ED0"/>
    <w:rsid w:val="00905AAB"/>
    <w:rsid w:val="00907494"/>
    <w:rsid w:val="0091605F"/>
    <w:rsid w:val="00917A4F"/>
    <w:rsid w:val="00932C39"/>
    <w:rsid w:val="00933713"/>
    <w:rsid w:val="00933C3A"/>
    <w:rsid w:val="00950666"/>
    <w:rsid w:val="00951E1D"/>
    <w:rsid w:val="00953995"/>
    <w:rsid w:val="009539C8"/>
    <w:rsid w:val="00954ED6"/>
    <w:rsid w:val="00955B92"/>
    <w:rsid w:val="00962858"/>
    <w:rsid w:val="00962905"/>
    <w:rsid w:val="00964B0C"/>
    <w:rsid w:val="00964CD9"/>
    <w:rsid w:val="00971D66"/>
    <w:rsid w:val="00974379"/>
    <w:rsid w:val="00980E2F"/>
    <w:rsid w:val="009817C5"/>
    <w:rsid w:val="0098191A"/>
    <w:rsid w:val="00981B21"/>
    <w:rsid w:val="00982074"/>
    <w:rsid w:val="00984D23"/>
    <w:rsid w:val="009931D6"/>
    <w:rsid w:val="00995132"/>
    <w:rsid w:val="009972D4"/>
    <w:rsid w:val="009A350D"/>
    <w:rsid w:val="009A3889"/>
    <w:rsid w:val="009A57A5"/>
    <w:rsid w:val="009A5C2D"/>
    <w:rsid w:val="009B12F6"/>
    <w:rsid w:val="009B4915"/>
    <w:rsid w:val="009C31D9"/>
    <w:rsid w:val="009C40BD"/>
    <w:rsid w:val="009C4E00"/>
    <w:rsid w:val="009C7561"/>
    <w:rsid w:val="009C7C58"/>
    <w:rsid w:val="009D04A7"/>
    <w:rsid w:val="009D4155"/>
    <w:rsid w:val="009D41C7"/>
    <w:rsid w:val="009D4F0D"/>
    <w:rsid w:val="009E29A0"/>
    <w:rsid w:val="009E422F"/>
    <w:rsid w:val="009F1116"/>
    <w:rsid w:val="009F16CC"/>
    <w:rsid w:val="009F1E4C"/>
    <w:rsid w:val="009F2F16"/>
    <w:rsid w:val="00A0097E"/>
    <w:rsid w:val="00A01371"/>
    <w:rsid w:val="00A01F5D"/>
    <w:rsid w:val="00A035CB"/>
    <w:rsid w:val="00A03DEB"/>
    <w:rsid w:val="00A0439D"/>
    <w:rsid w:val="00A0767C"/>
    <w:rsid w:val="00A108DA"/>
    <w:rsid w:val="00A1161A"/>
    <w:rsid w:val="00A13477"/>
    <w:rsid w:val="00A16962"/>
    <w:rsid w:val="00A1743C"/>
    <w:rsid w:val="00A217B1"/>
    <w:rsid w:val="00A21E31"/>
    <w:rsid w:val="00A227A2"/>
    <w:rsid w:val="00A23247"/>
    <w:rsid w:val="00A26A7C"/>
    <w:rsid w:val="00A273A1"/>
    <w:rsid w:val="00A30FB8"/>
    <w:rsid w:val="00A32E9D"/>
    <w:rsid w:val="00A33A6E"/>
    <w:rsid w:val="00A35134"/>
    <w:rsid w:val="00A35168"/>
    <w:rsid w:val="00A35637"/>
    <w:rsid w:val="00A36654"/>
    <w:rsid w:val="00A36ADC"/>
    <w:rsid w:val="00A36F51"/>
    <w:rsid w:val="00A40C0D"/>
    <w:rsid w:val="00A43B4A"/>
    <w:rsid w:val="00A551D3"/>
    <w:rsid w:val="00A55A16"/>
    <w:rsid w:val="00A605F3"/>
    <w:rsid w:val="00A60988"/>
    <w:rsid w:val="00A66526"/>
    <w:rsid w:val="00A666EA"/>
    <w:rsid w:val="00A67D9D"/>
    <w:rsid w:val="00A72114"/>
    <w:rsid w:val="00A73171"/>
    <w:rsid w:val="00A73457"/>
    <w:rsid w:val="00A73577"/>
    <w:rsid w:val="00A758CF"/>
    <w:rsid w:val="00A76746"/>
    <w:rsid w:val="00A81587"/>
    <w:rsid w:val="00A8400A"/>
    <w:rsid w:val="00A8642B"/>
    <w:rsid w:val="00A87BAA"/>
    <w:rsid w:val="00A90FB4"/>
    <w:rsid w:val="00A92130"/>
    <w:rsid w:val="00A97951"/>
    <w:rsid w:val="00AA177A"/>
    <w:rsid w:val="00AA1B62"/>
    <w:rsid w:val="00AA2E17"/>
    <w:rsid w:val="00AA327A"/>
    <w:rsid w:val="00AA5858"/>
    <w:rsid w:val="00AA7246"/>
    <w:rsid w:val="00AA7C35"/>
    <w:rsid w:val="00AB020E"/>
    <w:rsid w:val="00AB44CF"/>
    <w:rsid w:val="00AC1D9C"/>
    <w:rsid w:val="00AC3C34"/>
    <w:rsid w:val="00AC47BE"/>
    <w:rsid w:val="00AC536D"/>
    <w:rsid w:val="00AD0567"/>
    <w:rsid w:val="00AD25E2"/>
    <w:rsid w:val="00AD4ED6"/>
    <w:rsid w:val="00AD6291"/>
    <w:rsid w:val="00AD71F9"/>
    <w:rsid w:val="00AE3B56"/>
    <w:rsid w:val="00AE546F"/>
    <w:rsid w:val="00AE5EC6"/>
    <w:rsid w:val="00AF092F"/>
    <w:rsid w:val="00B0001F"/>
    <w:rsid w:val="00B06D0F"/>
    <w:rsid w:val="00B07443"/>
    <w:rsid w:val="00B10380"/>
    <w:rsid w:val="00B11791"/>
    <w:rsid w:val="00B12779"/>
    <w:rsid w:val="00B1453C"/>
    <w:rsid w:val="00B17F0D"/>
    <w:rsid w:val="00B22315"/>
    <w:rsid w:val="00B22EC6"/>
    <w:rsid w:val="00B23CD2"/>
    <w:rsid w:val="00B2487A"/>
    <w:rsid w:val="00B301E8"/>
    <w:rsid w:val="00B36614"/>
    <w:rsid w:val="00B40223"/>
    <w:rsid w:val="00B40232"/>
    <w:rsid w:val="00B43D49"/>
    <w:rsid w:val="00B4735C"/>
    <w:rsid w:val="00B521F5"/>
    <w:rsid w:val="00B56693"/>
    <w:rsid w:val="00B62A93"/>
    <w:rsid w:val="00B62FA0"/>
    <w:rsid w:val="00B676D0"/>
    <w:rsid w:val="00B7072E"/>
    <w:rsid w:val="00B718D5"/>
    <w:rsid w:val="00B72791"/>
    <w:rsid w:val="00B73CB4"/>
    <w:rsid w:val="00B75CAF"/>
    <w:rsid w:val="00B75CB6"/>
    <w:rsid w:val="00B773D0"/>
    <w:rsid w:val="00B84542"/>
    <w:rsid w:val="00B86758"/>
    <w:rsid w:val="00B90CFA"/>
    <w:rsid w:val="00B91AE4"/>
    <w:rsid w:val="00B9335C"/>
    <w:rsid w:val="00B936E1"/>
    <w:rsid w:val="00B964BB"/>
    <w:rsid w:val="00B96810"/>
    <w:rsid w:val="00B9790D"/>
    <w:rsid w:val="00BA2C2E"/>
    <w:rsid w:val="00BA524A"/>
    <w:rsid w:val="00BA6600"/>
    <w:rsid w:val="00BB087F"/>
    <w:rsid w:val="00BB1C48"/>
    <w:rsid w:val="00BB32F0"/>
    <w:rsid w:val="00BC0198"/>
    <w:rsid w:val="00BC2D69"/>
    <w:rsid w:val="00BD2D23"/>
    <w:rsid w:val="00BD5752"/>
    <w:rsid w:val="00BD5DF4"/>
    <w:rsid w:val="00BE0D5D"/>
    <w:rsid w:val="00BE1B3D"/>
    <w:rsid w:val="00BE31D8"/>
    <w:rsid w:val="00BE51D6"/>
    <w:rsid w:val="00BE5321"/>
    <w:rsid w:val="00BF1632"/>
    <w:rsid w:val="00BF1E19"/>
    <w:rsid w:val="00BF3F69"/>
    <w:rsid w:val="00BF41B1"/>
    <w:rsid w:val="00C0442F"/>
    <w:rsid w:val="00C05491"/>
    <w:rsid w:val="00C065F8"/>
    <w:rsid w:val="00C0685C"/>
    <w:rsid w:val="00C11951"/>
    <w:rsid w:val="00C15768"/>
    <w:rsid w:val="00C16084"/>
    <w:rsid w:val="00C172B3"/>
    <w:rsid w:val="00C20DBA"/>
    <w:rsid w:val="00C22E55"/>
    <w:rsid w:val="00C22F74"/>
    <w:rsid w:val="00C25330"/>
    <w:rsid w:val="00C25EF2"/>
    <w:rsid w:val="00C320AC"/>
    <w:rsid w:val="00C32A8D"/>
    <w:rsid w:val="00C376E7"/>
    <w:rsid w:val="00C409A5"/>
    <w:rsid w:val="00C444BB"/>
    <w:rsid w:val="00C52B7C"/>
    <w:rsid w:val="00C549EC"/>
    <w:rsid w:val="00C560D9"/>
    <w:rsid w:val="00C57F1C"/>
    <w:rsid w:val="00C60EF5"/>
    <w:rsid w:val="00C61CB6"/>
    <w:rsid w:val="00C74035"/>
    <w:rsid w:val="00C75629"/>
    <w:rsid w:val="00C75BC2"/>
    <w:rsid w:val="00C77B98"/>
    <w:rsid w:val="00C81194"/>
    <w:rsid w:val="00C8179F"/>
    <w:rsid w:val="00C830F9"/>
    <w:rsid w:val="00C86A94"/>
    <w:rsid w:val="00C90491"/>
    <w:rsid w:val="00C91CFC"/>
    <w:rsid w:val="00C91EC9"/>
    <w:rsid w:val="00C931ED"/>
    <w:rsid w:val="00C93ADD"/>
    <w:rsid w:val="00C94C4C"/>
    <w:rsid w:val="00C95FA6"/>
    <w:rsid w:val="00C97816"/>
    <w:rsid w:val="00CA1D2D"/>
    <w:rsid w:val="00CA6C66"/>
    <w:rsid w:val="00CB00A3"/>
    <w:rsid w:val="00CB084F"/>
    <w:rsid w:val="00CB0C02"/>
    <w:rsid w:val="00CB33C5"/>
    <w:rsid w:val="00CB69D7"/>
    <w:rsid w:val="00CB6C3F"/>
    <w:rsid w:val="00CC2CA7"/>
    <w:rsid w:val="00CC2F1D"/>
    <w:rsid w:val="00CC3408"/>
    <w:rsid w:val="00CC6EA6"/>
    <w:rsid w:val="00CD0F44"/>
    <w:rsid w:val="00CD4F54"/>
    <w:rsid w:val="00CD654C"/>
    <w:rsid w:val="00CE03E0"/>
    <w:rsid w:val="00CE1693"/>
    <w:rsid w:val="00CE4630"/>
    <w:rsid w:val="00CE6943"/>
    <w:rsid w:val="00CF18B8"/>
    <w:rsid w:val="00CF37EC"/>
    <w:rsid w:val="00CF4D10"/>
    <w:rsid w:val="00D02366"/>
    <w:rsid w:val="00D04F34"/>
    <w:rsid w:val="00D06EE6"/>
    <w:rsid w:val="00D13E65"/>
    <w:rsid w:val="00D179AA"/>
    <w:rsid w:val="00D2308B"/>
    <w:rsid w:val="00D277E1"/>
    <w:rsid w:val="00D31233"/>
    <w:rsid w:val="00D373B7"/>
    <w:rsid w:val="00D43522"/>
    <w:rsid w:val="00D44BFC"/>
    <w:rsid w:val="00D55E58"/>
    <w:rsid w:val="00D5651B"/>
    <w:rsid w:val="00D6095F"/>
    <w:rsid w:val="00D63F3E"/>
    <w:rsid w:val="00D6536F"/>
    <w:rsid w:val="00D70A9E"/>
    <w:rsid w:val="00D71673"/>
    <w:rsid w:val="00D71DE2"/>
    <w:rsid w:val="00D7796C"/>
    <w:rsid w:val="00D80849"/>
    <w:rsid w:val="00D810AD"/>
    <w:rsid w:val="00D82BD9"/>
    <w:rsid w:val="00D840AB"/>
    <w:rsid w:val="00D86AD1"/>
    <w:rsid w:val="00D8789D"/>
    <w:rsid w:val="00D90895"/>
    <w:rsid w:val="00D90E83"/>
    <w:rsid w:val="00D91C28"/>
    <w:rsid w:val="00D9465B"/>
    <w:rsid w:val="00D96CA2"/>
    <w:rsid w:val="00D97E76"/>
    <w:rsid w:val="00DA1BD4"/>
    <w:rsid w:val="00DA44B2"/>
    <w:rsid w:val="00DB15C2"/>
    <w:rsid w:val="00DB1D9C"/>
    <w:rsid w:val="00DB5B02"/>
    <w:rsid w:val="00DC25EE"/>
    <w:rsid w:val="00DC529C"/>
    <w:rsid w:val="00DC5BB2"/>
    <w:rsid w:val="00DC629D"/>
    <w:rsid w:val="00DD0180"/>
    <w:rsid w:val="00DD0BD5"/>
    <w:rsid w:val="00DD46BB"/>
    <w:rsid w:val="00DD47D6"/>
    <w:rsid w:val="00DD6163"/>
    <w:rsid w:val="00DD6B9D"/>
    <w:rsid w:val="00DD766B"/>
    <w:rsid w:val="00DE6DD6"/>
    <w:rsid w:val="00DF1B37"/>
    <w:rsid w:val="00DF42ED"/>
    <w:rsid w:val="00E02498"/>
    <w:rsid w:val="00E045B2"/>
    <w:rsid w:val="00E06F2B"/>
    <w:rsid w:val="00E11CED"/>
    <w:rsid w:val="00E120CF"/>
    <w:rsid w:val="00E15D6F"/>
    <w:rsid w:val="00E16BB2"/>
    <w:rsid w:val="00E239AA"/>
    <w:rsid w:val="00E25438"/>
    <w:rsid w:val="00E25533"/>
    <w:rsid w:val="00E3183B"/>
    <w:rsid w:val="00E33A49"/>
    <w:rsid w:val="00E379F2"/>
    <w:rsid w:val="00E407FB"/>
    <w:rsid w:val="00E40CF1"/>
    <w:rsid w:val="00E43254"/>
    <w:rsid w:val="00E45114"/>
    <w:rsid w:val="00E4614F"/>
    <w:rsid w:val="00E46258"/>
    <w:rsid w:val="00E4756A"/>
    <w:rsid w:val="00E47D2B"/>
    <w:rsid w:val="00E50A7F"/>
    <w:rsid w:val="00E56239"/>
    <w:rsid w:val="00E57AC8"/>
    <w:rsid w:val="00E621BA"/>
    <w:rsid w:val="00E651DD"/>
    <w:rsid w:val="00E66F85"/>
    <w:rsid w:val="00E70347"/>
    <w:rsid w:val="00E717D2"/>
    <w:rsid w:val="00E74D99"/>
    <w:rsid w:val="00E82FE6"/>
    <w:rsid w:val="00E83EAB"/>
    <w:rsid w:val="00E849DD"/>
    <w:rsid w:val="00E8719A"/>
    <w:rsid w:val="00E90670"/>
    <w:rsid w:val="00E90B22"/>
    <w:rsid w:val="00E92343"/>
    <w:rsid w:val="00E929B7"/>
    <w:rsid w:val="00E9316F"/>
    <w:rsid w:val="00E94359"/>
    <w:rsid w:val="00E95B31"/>
    <w:rsid w:val="00E96135"/>
    <w:rsid w:val="00E97693"/>
    <w:rsid w:val="00EB0CE0"/>
    <w:rsid w:val="00EB140F"/>
    <w:rsid w:val="00EB71DB"/>
    <w:rsid w:val="00EC2316"/>
    <w:rsid w:val="00EC2B52"/>
    <w:rsid w:val="00EC6486"/>
    <w:rsid w:val="00EC7648"/>
    <w:rsid w:val="00ED2755"/>
    <w:rsid w:val="00ED2A69"/>
    <w:rsid w:val="00ED4097"/>
    <w:rsid w:val="00ED43F4"/>
    <w:rsid w:val="00ED5E58"/>
    <w:rsid w:val="00ED6949"/>
    <w:rsid w:val="00EE16F7"/>
    <w:rsid w:val="00EE1CDD"/>
    <w:rsid w:val="00EE295E"/>
    <w:rsid w:val="00EE2CBB"/>
    <w:rsid w:val="00EE423A"/>
    <w:rsid w:val="00EE4E4A"/>
    <w:rsid w:val="00EE5258"/>
    <w:rsid w:val="00EE7E23"/>
    <w:rsid w:val="00EF036A"/>
    <w:rsid w:val="00EF0DC6"/>
    <w:rsid w:val="00EF22C2"/>
    <w:rsid w:val="00EF283A"/>
    <w:rsid w:val="00EF571B"/>
    <w:rsid w:val="00EF6F97"/>
    <w:rsid w:val="00EF762F"/>
    <w:rsid w:val="00EF7E05"/>
    <w:rsid w:val="00F00B30"/>
    <w:rsid w:val="00F021E7"/>
    <w:rsid w:val="00F1045F"/>
    <w:rsid w:val="00F176B3"/>
    <w:rsid w:val="00F20827"/>
    <w:rsid w:val="00F20ED8"/>
    <w:rsid w:val="00F2627C"/>
    <w:rsid w:val="00F30208"/>
    <w:rsid w:val="00F30B84"/>
    <w:rsid w:val="00F32534"/>
    <w:rsid w:val="00F3509F"/>
    <w:rsid w:val="00F373FC"/>
    <w:rsid w:val="00F37B95"/>
    <w:rsid w:val="00F463D8"/>
    <w:rsid w:val="00F46C6E"/>
    <w:rsid w:val="00F46E06"/>
    <w:rsid w:val="00F50B94"/>
    <w:rsid w:val="00F50F69"/>
    <w:rsid w:val="00F65DEB"/>
    <w:rsid w:val="00F71146"/>
    <w:rsid w:val="00F72FC0"/>
    <w:rsid w:val="00F76014"/>
    <w:rsid w:val="00F804BC"/>
    <w:rsid w:val="00F80DED"/>
    <w:rsid w:val="00F8120B"/>
    <w:rsid w:val="00F840A3"/>
    <w:rsid w:val="00F87F35"/>
    <w:rsid w:val="00F903A6"/>
    <w:rsid w:val="00F90AE6"/>
    <w:rsid w:val="00F920F9"/>
    <w:rsid w:val="00F9299D"/>
    <w:rsid w:val="00FA4019"/>
    <w:rsid w:val="00FA4218"/>
    <w:rsid w:val="00FA586A"/>
    <w:rsid w:val="00FB0C04"/>
    <w:rsid w:val="00FC54B6"/>
    <w:rsid w:val="00FC5983"/>
    <w:rsid w:val="00FC70DF"/>
    <w:rsid w:val="00FD0324"/>
    <w:rsid w:val="00FD1381"/>
    <w:rsid w:val="00FD1D92"/>
    <w:rsid w:val="00FD1F35"/>
    <w:rsid w:val="00FD4B5D"/>
    <w:rsid w:val="00FD7F05"/>
    <w:rsid w:val="00FE2431"/>
    <w:rsid w:val="00FE7666"/>
    <w:rsid w:val="00FF07B7"/>
    <w:rsid w:val="00FF1B12"/>
    <w:rsid w:val="00FF31BB"/>
    <w:rsid w:val="00FF47DE"/>
    <w:rsid w:val="00FF50D5"/>
    <w:rsid w:val="00FF549C"/>
    <w:rsid w:val="00FF7513"/>
    <w:rsid w:val="00FF7AD1"/>
    <w:rsid w:val="00FF7CE8"/>
    <w:rsid w:val="00FF7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B059CED-F539-4574-A5A4-DDF01B1D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85C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C0685C"/>
    <w:pPr>
      <w:keepNext/>
      <w:outlineLvl w:val="0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Διεύθυνση αποστολέα"/>
    <w:basedOn w:val="a"/>
    <w:rsid w:val="00C0685C"/>
    <w:pPr>
      <w:keepLines/>
      <w:spacing w:line="200" w:lineRule="atLeast"/>
    </w:pPr>
    <w:rPr>
      <w:rFonts w:ascii="Arial" w:hAnsi="Arial"/>
      <w:spacing w:val="-2"/>
      <w:sz w:val="16"/>
      <w:szCs w:val="20"/>
      <w:lang w:val="el-GR" w:bidi="he-IL"/>
    </w:rPr>
  </w:style>
  <w:style w:type="paragraph" w:styleId="a4">
    <w:name w:val="header"/>
    <w:basedOn w:val="a"/>
    <w:rsid w:val="00C0685C"/>
    <w:pPr>
      <w:tabs>
        <w:tab w:val="center" w:pos="4536"/>
        <w:tab w:val="right" w:pos="9072"/>
      </w:tabs>
    </w:pPr>
  </w:style>
  <w:style w:type="paragraph" w:customStyle="1" w:styleId="BalloonText1">
    <w:name w:val="Balloon Text1"/>
    <w:basedOn w:val="a"/>
    <w:semiHidden/>
    <w:rsid w:val="00C0685C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FooterChar"/>
    <w:uiPriority w:val="99"/>
    <w:rsid w:val="00C0685C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C0685C"/>
    <w:pPr>
      <w:tabs>
        <w:tab w:val="center" w:pos="5040"/>
      </w:tabs>
      <w:jc w:val="both"/>
    </w:pPr>
    <w:rPr>
      <w:lang w:val="el-GR"/>
    </w:rPr>
  </w:style>
  <w:style w:type="paragraph" w:styleId="a7">
    <w:name w:val="Body Text Indent"/>
    <w:basedOn w:val="a"/>
    <w:link w:val="BodyTextIndentChar"/>
    <w:rsid w:val="00C0685C"/>
    <w:pPr>
      <w:ind w:firstLine="720"/>
    </w:pPr>
    <w:rPr>
      <w:lang w:val="el-GR"/>
    </w:rPr>
  </w:style>
  <w:style w:type="paragraph" w:styleId="a8">
    <w:name w:val="Title"/>
    <w:basedOn w:val="a"/>
    <w:qFormat/>
    <w:rsid w:val="003E004C"/>
    <w:pPr>
      <w:widowControl w:val="0"/>
      <w:tabs>
        <w:tab w:val="left" w:pos="90"/>
      </w:tabs>
      <w:autoSpaceDE w:val="0"/>
      <w:autoSpaceDN w:val="0"/>
      <w:adjustRightInd w:val="0"/>
      <w:spacing w:before="57"/>
      <w:jc w:val="center"/>
    </w:pPr>
    <w:rPr>
      <w:b/>
      <w:bCs/>
      <w:i/>
      <w:iCs/>
      <w:color w:val="000080"/>
      <w:sz w:val="40"/>
      <w:szCs w:val="40"/>
      <w:lang w:val="el-GR" w:eastAsia="el-GR"/>
    </w:rPr>
  </w:style>
  <w:style w:type="paragraph" w:styleId="a9">
    <w:name w:val="Balloon Text"/>
    <w:basedOn w:val="a"/>
    <w:semiHidden/>
    <w:rsid w:val="00D373B7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A13477"/>
    <w:rPr>
      <w:color w:val="0000FF"/>
      <w:u w:val="single"/>
    </w:rPr>
  </w:style>
  <w:style w:type="character" w:styleId="aa">
    <w:name w:val="page number"/>
    <w:basedOn w:val="a0"/>
    <w:rsid w:val="00AA1B62"/>
  </w:style>
  <w:style w:type="character" w:customStyle="1" w:styleId="BodyTextIndentChar">
    <w:name w:val="Body Text Indent Char"/>
    <w:basedOn w:val="a0"/>
    <w:link w:val="a7"/>
    <w:rsid w:val="00245F92"/>
    <w:rPr>
      <w:sz w:val="24"/>
      <w:szCs w:val="24"/>
      <w:lang w:val="el-GR"/>
    </w:rPr>
  </w:style>
  <w:style w:type="paragraph" w:customStyle="1" w:styleId="ecxmsonormal">
    <w:name w:val="ecxmsonormal"/>
    <w:basedOn w:val="a"/>
    <w:rsid w:val="002F3A13"/>
    <w:pPr>
      <w:spacing w:before="100" w:beforeAutospacing="1" w:after="100" w:afterAutospacing="1"/>
    </w:pPr>
    <w:rPr>
      <w:lang w:val="en-US"/>
    </w:rPr>
  </w:style>
  <w:style w:type="character" w:styleId="ab">
    <w:name w:val="Strong"/>
    <w:basedOn w:val="a0"/>
    <w:uiPriority w:val="22"/>
    <w:qFormat/>
    <w:rsid w:val="002F3A13"/>
    <w:rPr>
      <w:b/>
      <w:bCs/>
    </w:rPr>
  </w:style>
  <w:style w:type="paragraph" w:styleId="Web">
    <w:name w:val="Normal (Web)"/>
    <w:basedOn w:val="a"/>
    <w:uiPriority w:val="99"/>
    <w:unhideWhenUsed/>
    <w:rsid w:val="002F3A13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basedOn w:val="a0"/>
    <w:rsid w:val="002F3A13"/>
  </w:style>
  <w:style w:type="character" w:styleId="-0">
    <w:name w:val="FollowedHyperlink"/>
    <w:basedOn w:val="a0"/>
    <w:rsid w:val="00A758CF"/>
    <w:rPr>
      <w:color w:val="800080"/>
      <w:u w:val="single"/>
    </w:rPr>
  </w:style>
  <w:style w:type="paragraph" w:styleId="ac">
    <w:name w:val="footnote text"/>
    <w:basedOn w:val="a"/>
    <w:link w:val="FootnoteTextChar"/>
    <w:rsid w:val="00EE1CDD"/>
    <w:rPr>
      <w:sz w:val="20"/>
      <w:szCs w:val="20"/>
    </w:rPr>
  </w:style>
  <w:style w:type="character" w:customStyle="1" w:styleId="FootnoteTextChar">
    <w:name w:val="Footnote Text Char"/>
    <w:basedOn w:val="a0"/>
    <w:link w:val="ac"/>
    <w:rsid w:val="00EE1CDD"/>
    <w:rPr>
      <w:lang w:val="en-GB"/>
    </w:rPr>
  </w:style>
  <w:style w:type="character" w:styleId="ad">
    <w:name w:val="footnote reference"/>
    <w:basedOn w:val="a0"/>
    <w:rsid w:val="00EE1CDD"/>
    <w:rPr>
      <w:vertAlign w:val="superscript"/>
    </w:rPr>
  </w:style>
  <w:style w:type="paragraph" w:styleId="ae">
    <w:name w:val="List Paragraph"/>
    <w:basedOn w:val="a"/>
    <w:uiPriority w:val="34"/>
    <w:qFormat/>
    <w:rsid w:val="00450B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paragraph" w:styleId="af">
    <w:name w:val="No Spacing"/>
    <w:uiPriority w:val="1"/>
    <w:qFormat/>
    <w:rsid w:val="000261DA"/>
    <w:rPr>
      <w:sz w:val="24"/>
      <w:szCs w:val="24"/>
      <w:lang w:val="en-GB" w:eastAsia="en-US"/>
    </w:rPr>
  </w:style>
  <w:style w:type="paragraph" w:styleId="af0">
    <w:name w:val="Revision"/>
    <w:hidden/>
    <w:uiPriority w:val="99"/>
    <w:semiHidden/>
    <w:rsid w:val="00B96810"/>
    <w:rPr>
      <w:sz w:val="24"/>
      <w:szCs w:val="24"/>
      <w:lang w:val="en-GB" w:eastAsia="en-US"/>
    </w:rPr>
  </w:style>
  <w:style w:type="character" w:customStyle="1" w:styleId="FooterChar">
    <w:name w:val="Footer Char"/>
    <w:basedOn w:val="a0"/>
    <w:link w:val="a5"/>
    <w:uiPriority w:val="99"/>
    <w:rsid w:val="00F90AE6"/>
    <w:rPr>
      <w:sz w:val="24"/>
      <w:szCs w:val="24"/>
      <w:lang w:val="en-GB" w:eastAsia="en-US"/>
    </w:rPr>
  </w:style>
  <w:style w:type="paragraph" w:styleId="af1">
    <w:name w:val="endnote text"/>
    <w:basedOn w:val="a"/>
    <w:link w:val="EndnoteTextChar"/>
    <w:semiHidden/>
    <w:unhideWhenUsed/>
    <w:rsid w:val="00190DBA"/>
    <w:rPr>
      <w:sz w:val="20"/>
      <w:szCs w:val="20"/>
    </w:rPr>
  </w:style>
  <w:style w:type="character" w:customStyle="1" w:styleId="EndnoteTextChar">
    <w:name w:val="Endnote Text Char"/>
    <w:basedOn w:val="a0"/>
    <w:link w:val="af1"/>
    <w:semiHidden/>
    <w:rsid w:val="00190DBA"/>
    <w:rPr>
      <w:lang w:val="en-GB" w:eastAsia="en-US"/>
    </w:rPr>
  </w:style>
  <w:style w:type="character" w:styleId="af2">
    <w:name w:val="endnote reference"/>
    <w:basedOn w:val="a0"/>
    <w:semiHidden/>
    <w:unhideWhenUsed/>
    <w:rsid w:val="00190DBA"/>
    <w:rPr>
      <w:vertAlign w:val="superscript"/>
    </w:rPr>
  </w:style>
  <w:style w:type="character" w:customStyle="1" w:styleId="lrzxr">
    <w:name w:val="lrzxr"/>
    <w:basedOn w:val="a0"/>
    <w:rsid w:val="00E4614F"/>
  </w:style>
  <w:style w:type="paragraph" w:styleId="af3">
    <w:name w:val="Plain Text"/>
    <w:basedOn w:val="a"/>
    <w:link w:val="Char"/>
    <w:uiPriority w:val="99"/>
    <w:unhideWhenUsed/>
    <w:rsid w:val="00A35637"/>
    <w:pPr>
      <w:spacing w:before="100" w:beforeAutospacing="1" w:after="100" w:afterAutospacing="1"/>
    </w:pPr>
    <w:rPr>
      <w:lang w:val="en-US"/>
    </w:rPr>
  </w:style>
  <w:style w:type="character" w:customStyle="1" w:styleId="Char">
    <w:name w:val="Απλό κείμενο Char"/>
    <w:basedOn w:val="a0"/>
    <w:link w:val="af3"/>
    <w:uiPriority w:val="99"/>
    <w:rsid w:val="00A35637"/>
    <w:rPr>
      <w:sz w:val="24"/>
      <w:szCs w:val="24"/>
      <w:lang w:val="en-US" w:eastAsia="en-US"/>
    </w:rPr>
  </w:style>
  <w:style w:type="character" w:customStyle="1" w:styleId="object">
    <w:name w:val="object"/>
    <w:basedOn w:val="a0"/>
    <w:rsid w:val="00A35637"/>
  </w:style>
  <w:style w:type="paragraph" w:styleId="-HTML">
    <w:name w:val="HTML Preformatted"/>
    <w:basedOn w:val="a"/>
    <w:link w:val="-HTMLChar"/>
    <w:uiPriority w:val="99"/>
    <w:semiHidden/>
    <w:unhideWhenUsed/>
    <w:rsid w:val="00C75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C75BC2"/>
    <w:rPr>
      <w:rFonts w:ascii="Courier New" w:hAnsi="Courier New" w:cs="Courier New"/>
      <w:lang w:val="en-US" w:eastAsia="en-US"/>
    </w:rPr>
  </w:style>
  <w:style w:type="character" w:customStyle="1" w:styleId="y2iqfc">
    <w:name w:val="y2iqfc"/>
    <w:basedOn w:val="a0"/>
    <w:rsid w:val="00C75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4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Greek%20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43820-3E63-4937-8377-49D16A6D8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Greek document</Template>
  <TotalTime>1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1557</CharactersWithSpaces>
  <SharedDoc>false</SharedDoc>
  <HLinks>
    <vt:vector size="12" baseType="variant">
      <vt:variant>
        <vt:i4>81</vt:i4>
      </vt:variant>
      <vt:variant>
        <vt:i4>3</vt:i4>
      </vt:variant>
      <vt:variant>
        <vt:i4>0</vt:i4>
      </vt:variant>
      <vt:variant>
        <vt:i4>5</vt:i4>
      </vt:variant>
      <vt:variant>
        <vt:lpwstr>http://www.agora.mfa.gr/</vt:lpwstr>
      </vt:variant>
      <vt:variant>
        <vt:lpwstr/>
      </vt:variant>
      <vt:variant>
        <vt:i4>6094889</vt:i4>
      </vt:variant>
      <vt:variant>
        <vt:i4>0</vt:i4>
      </vt:variant>
      <vt:variant>
        <vt:i4>0</vt:i4>
      </vt:variant>
      <vt:variant>
        <vt:i4>5</vt:i4>
      </vt:variant>
      <vt:variant>
        <vt:lpwstr>mailto:ecocom-istanbul@mfa.gr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Dionyssis Protopapas</dc:creator>
  <cp:lastModifiedBy>Sofia</cp:lastModifiedBy>
  <cp:revision>2</cp:revision>
  <cp:lastPrinted>2020-02-25T12:58:00Z</cp:lastPrinted>
  <dcterms:created xsi:type="dcterms:W3CDTF">2021-04-21T10:08:00Z</dcterms:created>
  <dcterms:modified xsi:type="dcterms:W3CDTF">2021-04-21T10:08:00Z</dcterms:modified>
</cp:coreProperties>
</file>